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 w:line="360" w:lineRule="auto"/>
        <w:jc w:val="center"/>
        <w:rPr>
          <w:rFonts w:hint="eastAsia"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湘潭大学商学院</w:t>
      </w:r>
      <w:r>
        <w:rPr>
          <w:rFonts w:hint="eastAsia" w:ascii="楷体" w:hAnsi="楷体" w:eastAsia="楷体" w:cs="楷体"/>
          <w:b/>
          <w:bCs/>
          <w:sz w:val="30"/>
          <w:szCs w:val="30"/>
          <w:lang w:val="en-US" w:eastAsia="zh-CN"/>
        </w:rPr>
        <w:t>2021年</w:t>
      </w:r>
      <w:r>
        <w:rPr>
          <w:rFonts w:hint="eastAsia" w:ascii="楷体" w:hAnsi="楷体" w:eastAsia="楷体" w:cs="楷体"/>
          <w:b/>
          <w:bCs/>
          <w:sz w:val="30"/>
          <w:szCs w:val="30"/>
        </w:rPr>
        <w:t>优秀大学生夏令营申请表</w:t>
      </w:r>
    </w:p>
    <w:tbl>
      <w:tblPr>
        <w:tblStyle w:val="5"/>
        <w:tblW w:w="8789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438"/>
        <w:gridCol w:w="276"/>
        <w:gridCol w:w="432"/>
        <w:gridCol w:w="838"/>
        <w:gridCol w:w="782"/>
        <w:gridCol w:w="539"/>
        <w:gridCol w:w="959"/>
        <w:gridCol w:w="229"/>
        <w:gridCol w:w="192"/>
        <w:gridCol w:w="1142"/>
        <w:gridCol w:w="103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姓名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3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性别</w:t>
            </w: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出生日期</w:t>
            </w:r>
          </w:p>
        </w:tc>
        <w:tc>
          <w:tcPr>
            <w:tcW w:w="133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近期一寸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112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手机号码</w:t>
            </w:r>
          </w:p>
        </w:tc>
        <w:tc>
          <w:tcPr>
            <w:tcW w:w="1984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321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身份证号码</w:t>
            </w:r>
          </w:p>
        </w:tc>
        <w:tc>
          <w:tcPr>
            <w:tcW w:w="2522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通讯地址</w:t>
            </w:r>
          </w:p>
        </w:tc>
        <w:tc>
          <w:tcPr>
            <w:tcW w:w="5113" w:type="dxa"/>
            <w:gridSpan w:val="8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8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入学时间</w:t>
            </w:r>
          </w:p>
        </w:tc>
        <w:tc>
          <w:tcPr>
            <w:tcW w:w="2052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毕业时间</w:t>
            </w:r>
          </w:p>
        </w:tc>
        <w:tc>
          <w:tcPr>
            <w:tcW w:w="1563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Merge w:val="continue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所在学校、院系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所学专业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268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前三年（或前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5个学期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必修课程平均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学分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绩点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前三年（或前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5个学期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）专业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排名</w:t>
            </w:r>
          </w:p>
        </w:tc>
        <w:tc>
          <w:tcPr>
            <w:tcW w:w="2982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\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  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专业排名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\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专业总人数）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英语水平</w:t>
            </w:r>
          </w:p>
        </w:tc>
        <w:tc>
          <w:tcPr>
            <w:tcW w:w="1146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研究生阶段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拟学习专业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  </w:t>
            </w: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研究方向</w:t>
            </w:r>
          </w:p>
        </w:tc>
        <w:tc>
          <w:tcPr>
            <w:tcW w:w="1737" w:type="dxa"/>
            <w:vAlign w:val="center"/>
          </w:tcPr>
          <w:p>
            <w:pPr>
              <w:ind w:left="84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2" w:hRule="atLeast"/>
        </w:trPr>
        <w:tc>
          <w:tcPr>
            <w:tcW w:w="156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本科阶段获得的奖励或荣誉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560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本科阶段参加的科研相关的项目及成果（时间、题目、贡献）</w:t>
            </w:r>
          </w:p>
        </w:tc>
        <w:tc>
          <w:tcPr>
            <w:tcW w:w="7229" w:type="dxa"/>
            <w:gridSpan w:val="1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8789" w:type="dxa"/>
            <w:gridSpan w:val="13"/>
            <w:vAlign w:val="center"/>
          </w:tcPr>
          <w:p>
            <w:pPr>
              <w:widowControl/>
              <w:spacing w:line="360" w:lineRule="auto"/>
              <w:ind w:firstLine="3990" w:firstLineChars="1900"/>
              <w:jc w:val="both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申请人声明</w:t>
            </w:r>
          </w:p>
          <w:p>
            <w:pPr>
              <w:widowControl/>
              <w:ind w:firstLine="42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保证提交的申请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信息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和其它全部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证明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材料的真实性和准确性。如果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提交的信息不真实或不准确，我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愿意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承担由此造成的一切后果。</w:t>
            </w:r>
          </w:p>
          <w:p>
            <w:pPr>
              <w:widowControl/>
              <w:spacing w:beforeLines="50"/>
              <w:ind w:firstLine="42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</w:p>
          <w:p>
            <w:pPr>
              <w:widowControl/>
              <w:spacing w:beforeLines="50"/>
              <w:ind w:firstLine="42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申请人签名：                                日期：       年     月     日</w:t>
            </w:r>
          </w:p>
          <w:p>
            <w:pPr>
              <w:widowControl/>
              <w:spacing w:beforeLines="50"/>
              <w:ind w:firstLine="42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789" w:type="dxa"/>
            <w:gridSpan w:val="13"/>
          </w:tcPr>
          <w:p>
            <w:pPr>
              <w:spacing w:line="360" w:lineRule="exac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本科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所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在学校（学院）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审批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意见：</w:t>
            </w:r>
          </w:p>
          <w:p>
            <w:pPr>
              <w:spacing w:line="320" w:lineRule="exac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spacing w:line="320" w:lineRule="exact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  <w:p>
            <w:pPr>
              <w:spacing w:line="320" w:lineRule="exact"/>
              <w:ind w:left="1785" w:leftChars="850" w:firstLine="2389" w:firstLineChars="1138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   </w:t>
            </w:r>
          </w:p>
          <w:p>
            <w:pPr>
              <w:spacing w:line="320" w:lineRule="exact"/>
              <w:ind w:left="1785" w:leftChars="850" w:firstLine="2389" w:firstLineChars="1138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签字（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学院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盖章）：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                             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日期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</w:rPr>
              <w:t>年     月     日</w:t>
            </w:r>
          </w:p>
        </w:tc>
      </w:tr>
    </w:tbl>
    <w:p>
      <w:pPr>
        <w:spacing w:line="220" w:lineRule="atLeast"/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4620B"/>
    <w:rsid w:val="000B5547"/>
    <w:rsid w:val="00156EDB"/>
    <w:rsid w:val="001A7CE0"/>
    <w:rsid w:val="00203CE7"/>
    <w:rsid w:val="002248DA"/>
    <w:rsid w:val="002D7EE1"/>
    <w:rsid w:val="002F6075"/>
    <w:rsid w:val="00323B43"/>
    <w:rsid w:val="003C013B"/>
    <w:rsid w:val="003C3AFF"/>
    <w:rsid w:val="003D37D8"/>
    <w:rsid w:val="00426133"/>
    <w:rsid w:val="004358AB"/>
    <w:rsid w:val="004E5B51"/>
    <w:rsid w:val="004F27DB"/>
    <w:rsid w:val="00563D82"/>
    <w:rsid w:val="005929C5"/>
    <w:rsid w:val="005F67B3"/>
    <w:rsid w:val="00646671"/>
    <w:rsid w:val="00754109"/>
    <w:rsid w:val="007A3006"/>
    <w:rsid w:val="007F22E4"/>
    <w:rsid w:val="00830A9C"/>
    <w:rsid w:val="00876539"/>
    <w:rsid w:val="008B7726"/>
    <w:rsid w:val="008C6AF7"/>
    <w:rsid w:val="008D3B3D"/>
    <w:rsid w:val="00925344"/>
    <w:rsid w:val="00927887"/>
    <w:rsid w:val="00982A14"/>
    <w:rsid w:val="00AC3670"/>
    <w:rsid w:val="00B0096F"/>
    <w:rsid w:val="00B25BD7"/>
    <w:rsid w:val="00BB376A"/>
    <w:rsid w:val="00BF4371"/>
    <w:rsid w:val="00C343FC"/>
    <w:rsid w:val="00C550D8"/>
    <w:rsid w:val="00C608D9"/>
    <w:rsid w:val="00CC0699"/>
    <w:rsid w:val="00CD6947"/>
    <w:rsid w:val="00D31D50"/>
    <w:rsid w:val="00D503C5"/>
    <w:rsid w:val="00DD76CA"/>
    <w:rsid w:val="00E31B3B"/>
    <w:rsid w:val="00EE081A"/>
    <w:rsid w:val="00FC6022"/>
    <w:rsid w:val="00FD66EF"/>
    <w:rsid w:val="0C3F219D"/>
    <w:rsid w:val="106145B8"/>
    <w:rsid w:val="134B3070"/>
    <w:rsid w:val="331F3BB4"/>
    <w:rsid w:val="37207749"/>
    <w:rsid w:val="40F4340F"/>
    <w:rsid w:val="44A55921"/>
    <w:rsid w:val="4FDC4455"/>
    <w:rsid w:val="4FE77293"/>
    <w:rsid w:val="598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pPr>
      <w:widowControl/>
      <w:adjustRightInd w:val="0"/>
      <w:snapToGrid w:val="0"/>
      <w:jc w:val="left"/>
    </w:pPr>
    <w:rPr>
      <w:rFonts w:ascii="Tahoma" w:hAnsi="Tahoma" w:eastAsia="微软雅黑" w:cs="Tahoma"/>
      <w:kern w:val="0"/>
      <w:sz w:val="18"/>
      <w:szCs w:val="18"/>
    </w:rPr>
  </w:style>
  <w:style w:type="paragraph" w:styleId="3">
    <w:name w:val="footer"/>
    <w:basedOn w:val="1"/>
    <w:link w:val="8"/>
    <w:semiHidden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hAnsi="Tahoma" w:eastAsia="微软雅黑" w:cs="Tahoma"/>
      <w:kern w:val="0"/>
      <w:sz w:val="18"/>
      <w:szCs w:val="18"/>
    </w:rPr>
  </w:style>
  <w:style w:type="character" w:customStyle="1" w:styleId="7">
    <w:name w:val="Header Char"/>
    <w:basedOn w:val="6"/>
    <w:link w:val="4"/>
    <w:semiHidden/>
    <w:qFormat/>
    <w:locked/>
    <w:uiPriority w:val="99"/>
    <w:rPr>
      <w:rFonts w:ascii="Tahoma" w:hAnsi="Tahoma" w:cs="Tahoma"/>
      <w:sz w:val="18"/>
      <w:szCs w:val="18"/>
    </w:rPr>
  </w:style>
  <w:style w:type="character" w:customStyle="1" w:styleId="8">
    <w:name w:val="Footer Char"/>
    <w:basedOn w:val="6"/>
    <w:link w:val="3"/>
    <w:semiHidden/>
    <w:qFormat/>
    <w:locked/>
    <w:uiPriority w:val="99"/>
    <w:rPr>
      <w:rFonts w:ascii="Tahoma" w:hAnsi="Tahoma" w:cs="Tahoma"/>
      <w:sz w:val="18"/>
      <w:szCs w:val="18"/>
    </w:rPr>
  </w:style>
  <w:style w:type="paragraph" w:customStyle="1" w:styleId="9">
    <w:name w:val="Revision"/>
    <w:hidden/>
    <w:semiHidden/>
    <w:qFormat/>
    <w:uiPriority w:val="99"/>
    <w:rPr>
      <w:rFonts w:ascii="Tahoma" w:hAnsi="Tahoma" w:eastAsia="微软雅黑" w:cs="Tahoma"/>
      <w:kern w:val="0"/>
      <w:sz w:val="22"/>
      <w:szCs w:val="22"/>
      <w:lang w:val="en-US" w:eastAsia="zh-CN" w:bidi="ar-SA"/>
    </w:rPr>
  </w:style>
  <w:style w:type="character" w:customStyle="1" w:styleId="10">
    <w:name w:val="Balloon Text Char"/>
    <w:basedOn w:val="6"/>
    <w:link w:val="2"/>
    <w:semiHidden/>
    <w:qFormat/>
    <w:locked/>
    <w:uiPriority w:val="99"/>
    <w:rPr>
      <w:rFonts w:ascii="Tahoma" w:hAnsi="Tahoma" w:cs="Tahoma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xinlan</Company>
  <Pages>2</Pages>
  <Words>72</Words>
  <Characters>414</Characters>
  <Lines>0</Lines>
  <Paragraphs>0</Paragraphs>
  <TotalTime>36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cp:lastPrinted>2019-06-06T01:05:00Z</cp:lastPrinted>
  <dcterms:modified xsi:type="dcterms:W3CDTF">2021-06-22T10:56:17Z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802979BA4F43425ABE02F00230527147</vt:lpwstr>
  </property>
</Properties>
</file>